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00CF8910" w14:textId="77777777" w:rsidTr="00F55475">
        <w:trPr>
          <w:trHeight w:hRule="exact" w:val="720"/>
          <w:tblHeader/>
        </w:trPr>
        <w:tc>
          <w:tcPr>
            <w:tcW w:w="9317" w:type="dxa"/>
            <w:shd w:val="clear" w:color="auto" w:fill="F7F3E2" w:themeFill="background2"/>
            <w:vAlign w:val="center"/>
          </w:tcPr>
          <w:p w14:paraId="19FFAE54" w14:textId="3D4666A3" w:rsidR="00897FB4" w:rsidRPr="00897FB4" w:rsidRDefault="00AA6AA9" w:rsidP="00AA6AA9">
            <w:pPr>
              <w:pStyle w:val="ContactInfo"/>
            </w:pPr>
            <w:bookmarkStart w:id="0" w:name="_GoBack"/>
            <w:bookmarkEnd w:id="0"/>
            <w:r>
              <w:t xml:space="preserve">for further information please contact </w:t>
            </w:r>
            <w:r w:rsidR="007871E4">
              <w:t>Nyree Kingsbury – 07827 842643</w:t>
            </w:r>
            <w:r w:rsidR="00ED61DD">
              <w:br/>
              <w:t xml:space="preserve">Email: </w:t>
            </w:r>
            <w:r w:rsidR="007871E4">
              <w:t>nkingsbury</w:t>
            </w:r>
            <w:r w:rsidR="00ED61DD">
              <w:t>@swindon.gov.uk</w:t>
            </w:r>
          </w:p>
        </w:tc>
      </w:tr>
    </w:tbl>
    <w:tbl>
      <w:tblPr>
        <w:tblStyle w:val="TableGrid"/>
        <w:tblpPr w:leftFromText="180" w:rightFromText="180" w:vertAnchor="page" w:horzAnchor="margin" w:tblpY="4641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364"/>
      </w:tblGrid>
      <w:tr w:rsidR="00207BAC" w:rsidRPr="00897FB4" w14:paraId="37E0A263" w14:textId="77777777" w:rsidTr="00CC403F">
        <w:trPr>
          <w:trHeight w:val="5245"/>
          <w:tblHeader/>
        </w:trPr>
        <w:tc>
          <w:tcPr>
            <w:tcW w:w="8364" w:type="dxa"/>
          </w:tcPr>
          <w:p w14:paraId="34C9D54C" w14:textId="71772035" w:rsidR="00207BAC" w:rsidRPr="002410D2" w:rsidRDefault="000D37C0" w:rsidP="00207BAC">
            <w:pPr>
              <w:pStyle w:val="Title"/>
              <w:spacing w:line="240" w:lineRule="auto"/>
              <w:jc w:val="center"/>
              <w:rPr>
                <w:sz w:val="36"/>
                <w:szCs w:val="36"/>
              </w:rPr>
            </w:pPr>
            <w:r>
              <w:t xml:space="preserve">DEMENTIA </w:t>
            </w:r>
            <w:r w:rsidR="00207BAC">
              <w:t xml:space="preserve">CArers EVENT </w:t>
            </w:r>
            <w:r w:rsidR="00207BAC">
              <w:br/>
            </w:r>
            <w:r w:rsidR="00207BAC" w:rsidRPr="002410D2">
              <w:rPr>
                <w:sz w:val="36"/>
                <w:szCs w:val="36"/>
              </w:rPr>
              <w:t xml:space="preserve"> </w:t>
            </w:r>
          </w:p>
          <w:p w14:paraId="3E089E13" w14:textId="77777777" w:rsidR="00207BAC" w:rsidRPr="002410D2" w:rsidRDefault="00207BAC" w:rsidP="00207BAC">
            <w:pPr>
              <w:pStyle w:val="Title"/>
              <w:spacing w:line="240" w:lineRule="auto"/>
              <w:jc w:val="center"/>
              <w:rPr>
                <w:sz w:val="36"/>
                <w:szCs w:val="36"/>
              </w:rPr>
            </w:pPr>
            <w:r w:rsidRPr="002410D2">
              <w:rPr>
                <w:sz w:val="36"/>
                <w:szCs w:val="36"/>
              </w:rPr>
              <w:t xml:space="preserve">A Time to share information, explore support options and find out how to plan for the future </w:t>
            </w:r>
          </w:p>
          <w:p w14:paraId="6BA51F98" w14:textId="77777777" w:rsidR="00207BAC" w:rsidRPr="00897FB4" w:rsidRDefault="00207BAC" w:rsidP="00207BAC">
            <w:pPr>
              <w:pStyle w:val="Date"/>
              <w:ind w:left="0"/>
            </w:pPr>
            <w:r>
              <w:t>date: tuesday 20 may 2025</w:t>
            </w:r>
          </w:p>
          <w:p w14:paraId="38BA06E6" w14:textId="77777777" w:rsidR="00207BAC" w:rsidRPr="00897FB4" w:rsidRDefault="00207BAC" w:rsidP="00207BAC">
            <w:pPr>
              <w:pStyle w:val="Time"/>
              <w:ind w:left="0"/>
            </w:pPr>
            <w:r>
              <w:t xml:space="preserve">Time: 12.30pm – 4pm </w:t>
            </w:r>
            <w:r w:rsidRPr="000E16B0">
              <w:rPr>
                <w:sz w:val="36"/>
                <w:szCs w:val="36"/>
              </w:rPr>
              <w:t>( to include lunch)</w:t>
            </w:r>
          </w:p>
          <w:p w14:paraId="53A788FC" w14:textId="77777777" w:rsidR="00207BAC" w:rsidRPr="00846AB6" w:rsidRDefault="00207BAC" w:rsidP="00207BAC">
            <w:pPr>
              <w:pStyle w:val="Location"/>
              <w:rPr>
                <w:sz w:val="24"/>
              </w:rPr>
            </w:pPr>
            <w:r w:rsidRPr="00846AB6">
              <w:rPr>
                <w:sz w:val="24"/>
              </w:rPr>
              <w:t>Prospect Hospice, moormead road, wroughton sn4 9by</w:t>
            </w:r>
          </w:p>
          <w:p w14:paraId="45525258" w14:textId="478FC16B" w:rsidR="002E6026" w:rsidRPr="00D92D4B" w:rsidRDefault="00207BAC" w:rsidP="00D92D4B">
            <w:pPr>
              <w:pStyle w:val="Location"/>
              <w:rPr>
                <w:sz w:val="24"/>
              </w:rPr>
            </w:pPr>
            <w:r w:rsidRPr="00846AB6">
              <w:rPr>
                <w:sz w:val="24"/>
              </w:rPr>
              <w:t>to book your tickets:</w:t>
            </w:r>
            <w:r w:rsidR="002B26F1" w:rsidRPr="00846AB6">
              <w:rPr>
                <w:sz w:val="24"/>
              </w:rPr>
              <w:t xml:space="preserve">  </w:t>
            </w:r>
            <w:r w:rsidR="00846AB6" w:rsidRPr="00846AB6">
              <w:rPr>
                <w:sz w:val="24"/>
              </w:rPr>
              <w:t xml:space="preserve"> </w:t>
            </w:r>
            <w:r w:rsidR="00E45DEB">
              <w:t xml:space="preserve"> </w:t>
            </w:r>
            <w:r w:rsidR="00E45DEB">
              <w:br/>
            </w:r>
            <w:hyperlink r:id="rId7" w:history="1">
              <w:r w:rsidR="00C83880" w:rsidRPr="00C12BCD">
                <w:rPr>
                  <w:rStyle w:val="Hyperlink"/>
                  <w:sz w:val="24"/>
                </w:rPr>
                <w:t>https://Dementia-Carers-Event-20-May-2025.eventbrite.co.uk</w:t>
              </w:r>
            </w:hyperlink>
            <w:r w:rsidR="00C83880">
              <w:rPr>
                <w:sz w:val="24"/>
              </w:rPr>
              <w:t xml:space="preserve"> </w:t>
            </w:r>
          </w:p>
          <w:p w14:paraId="3660BA87" w14:textId="4AEFCC50" w:rsidR="00207BAC" w:rsidRPr="000F4368" w:rsidRDefault="002E6026" w:rsidP="00CC403F">
            <w:pPr>
              <w:pStyle w:val="Location"/>
              <w:ind w:left="0" w:right="-402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EDD67E" wp14:editId="460FDF67">
                  <wp:extent cx="1035050" cy="309548"/>
                  <wp:effectExtent l="0" t="0" r="0" b="0"/>
                  <wp:docPr id="72880966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809667" name="Picture 7288096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47" cy="31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D92D4B">
              <w:t xml:space="preserve">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1C6307E" wp14:editId="3DC76DE3">
                  <wp:extent cx="850900" cy="390525"/>
                  <wp:effectExtent l="0" t="0" r="0" b="9525"/>
                  <wp:docPr id="1542117972" name="Picture 31" descr="A logo for a care ce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117972" name="Picture 31" descr="A logo for a care center&#10;&#10;AI-generated content may be incorrect."/>
                          <pic:cNvPicPr/>
                        </pic:nvPicPr>
                        <pic:blipFill rotWithShape="1">
                          <a:blip r:embed="rId9"/>
                          <a:srcRect l="-818" t="21368" r="818" b="28957"/>
                          <a:stretch/>
                        </pic:blipFill>
                        <pic:spPr bwMode="auto">
                          <a:xfrm>
                            <a:off x="0" y="0"/>
                            <a:ext cx="863954" cy="39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</w:t>
            </w:r>
            <w:r w:rsidR="00D92D4B">
              <w:rPr>
                <w:noProof/>
                <w:lang w:val="en-GB" w:eastAsia="en-GB"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C780D14" wp14:editId="3176BA16">
                  <wp:extent cx="996950" cy="286107"/>
                  <wp:effectExtent l="0" t="0" r="0" b="0"/>
                  <wp:docPr id="21" name="Picture 21" descr="cid:image001.png@01DA0D8B.2469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image001.png@01DA0D8B.24698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77" cy="28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t xml:space="preserve"> </w:t>
            </w:r>
            <w:r w:rsidR="0090289A">
              <w:rPr>
                <w:noProof/>
                <w:lang w:val="en-GB" w:eastAsia="en-GB"/>
              </w:rPr>
              <w:drawing>
                <wp:inline distT="0" distB="0" distL="0" distR="0" wp14:anchorId="1525DEAD" wp14:editId="70F31D65">
                  <wp:extent cx="1174750" cy="334115"/>
                  <wp:effectExtent l="0" t="0" r="6350" b="8890"/>
                  <wp:docPr id="22" name="Picture 1" descr="C:\Users\KingsburyN\AppData\Local\Microsoft\Windows\INetCache\Content.Word\Prospect Logo CMYK White Background 72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:\Users\KingsburyN\AppData\Local\Microsoft\Windows\INetCache\Content.Word\Prospect Logo CMYK White Background 72dp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0" b="18620"/>
                          <a:stretch/>
                        </pic:blipFill>
                        <pic:spPr bwMode="auto">
                          <a:xfrm>
                            <a:off x="0" y="0"/>
                            <a:ext cx="1193166" cy="33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289A">
              <w:rPr>
                <w:noProof/>
                <w:lang w:val="en-GB" w:eastAsia="en-GB"/>
              </w:rPr>
              <w:drawing>
                <wp:inline distT="0" distB="0" distL="0" distR="0" wp14:anchorId="4B7BEBB7" wp14:editId="68298260">
                  <wp:extent cx="752355" cy="242906"/>
                  <wp:effectExtent l="0" t="0" r="0" b="5080"/>
                  <wp:docPr id="34061169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611692" name="Picture 3406116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92" cy="25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28589" w14:textId="77777777" w:rsidR="002A068F" w:rsidRDefault="002A068F" w:rsidP="00A95506">
      <w:pPr>
        <w:pStyle w:val="NoSpacing"/>
      </w:pPr>
    </w:p>
    <w:sectPr w:rsidR="002A068F" w:rsidSect="00A95506">
      <w:headerReference w:type="default" r:id="rId14"/>
      <w:footerReference w:type="default" r:id="rId15"/>
      <w:headerReference w:type="first" r:id="rId16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FEFFC" w14:textId="77777777" w:rsidR="007A09D9" w:rsidRDefault="007A09D9" w:rsidP="0068245E">
      <w:pPr>
        <w:spacing w:after="0" w:line="240" w:lineRule="auto"/>
      </w:pPr>
      <w:r>
        <w:separator/>
      </w:r>
    </w:p>
  </w:endnote>
  <w:endnote w:type="continuationSeparator" w:id="0">
    <w:p w14:paraId="2FBE59A7" w14:textId="77777777" w:rsidR="007A09D9" w:rsidRDefault="007A09D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F5EFE0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A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5769A" w14:textId="77777777" w:rsidR="007A09D9" w:rsidRDefault="007A09D9" w:rsidP="0068245E">
      <w:pPr>
        <w:spacing w:after="0" w:line="240" w:lineRule="auto"/>
      </w:pPr>
      <w:r>
        <w:separator/>
      </w:r>
    </w:p>
  </w:footnote>
  <w:footnote w:type="continuationSeparator" w:id="0">
    <w:p w14:paraId="1F37FA5B" w14:textId="77777777" w:rsidR="007A09D9" w:rsidRDefault="007A09D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59F3F" w14:textId="77777777" w:rsidR="002A068F" w:rsidRDefault="002A068F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01BA1277" wp14:editId="5A63230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5AD3D0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V+q9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P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28441F3D" wp14:editId="586F212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23773B3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CA53B" w14:textId="77777777" w:rsidR="009124DD" w:rsidRDefault="00A60B7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A57C5A3" wp14:editId="5445CA57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308600" cy="2495550"/>
              <wp:effectExtent l="0" t="0" r="0" b="0"/>
              <wp:wrapNone/>
              <wp:docPr id="10" name="Group 10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08600" cy="2495550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19" name="Picture 19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65E360" id="Group 10" o:spid="_x0000_s1026" alt="Flowers" style="position:absolute;margin-left:0;margin-top:0;width:418pt;height:196.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">
                <v:imagedata r:id="rId3" o:title="Maroon Flowers" croptop="11340f" cropbottom="16322f" cropleft="5137f"/>
                <v:path arrowok="t"/>
              </v:shape>
              <v:shape id="Picture 20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XHQ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6&#10;9CX9ALn8BwAA//8DAFBLAQItABQABgAIAAAAIQDb4fbL7gAAAIUBAAATAAAAAAAAAAAAAAAAAAAA&#10;AABbQ29udGVudF9UeXBlc10ueG1sUEsBAi0AFAAGAAgAAAAhAFr0LFu/AAAAFQEAAAsAAAAAAAAA&#10;AAAAAAAAHwEAAF9yZWxzLy5yZWxzUEsBAi0AFAAGAAgAAAAhAB3tcdC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7FB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4705A6D" wp14:editId="3549D3E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36" name="Frame 36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9F86ECC" id="Frame 36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IspRiq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34"/>
    <w:rsid w:val="0002781B"/>
    <w:rsid w:val="00036BE6"/>
    <w:rsid w:val="000D37C0"/>
    <w:rsid w:val="000E16B0"/>
    <w:rsid w:val="000E33EA"/>
    <w:rsid w:val="000F4368"/>
    <w:rsid w:val="001570B2"/>
    <w:rsid w:val="001624C3"/>
    <w:rsid w:val="00207BAC"/>
    <w:rsid w:val="00220400"/>
    <w:rsid w:val="0023095F"/>
    <w:rsid w:val="002410D2"/>
    <w:rsid w:val="00247065"/>
    <w:rsid w:val="002733AA"/>
    <w:rsid w:val="002A068F"/>
    <w:rsid w:val="002B26F1"/>
    <w:rsid w:val="002E6026"/>
    <w:rsid w:val="00336BF2"/>
    <w:rsid w:val="004611DB"/>
    <w:rsid w:val="00512534"/>
    <w:rsid w:val="005D2D39"/>
    <w:rsid w:val="0068245E"/>
    <w:rsid w:val="0069500E"/>
    <w:rsid w:val="00713F12"/>
    <w:rsid w:val="007871E4"/>
    <w:rsid w:val="007A09D9"/>
    <w:rsid w:val="007A4EDB"/>
    <w:rsid w:val="00825712"/>
    <w:rsid w:val="00834305"/>
    <w:rsid w:val="00846AB6"/>
    <w:rsid w:val="00897FB4"/>
    <w:rsid w:val="0090289A"/>
    <w:rsid w:val="009124DD"/>
    <w:rsid w:val="00916462"/>
    <w:rsid w:val="0094423C"/>
    <w:rsid w:val="00992615"/>
    <w:rsid w:val="009B675E"/>
    <w:rsid w:val="00A60B7D"/>
    <w:rsid w:val="00A615B7"/>
    <w:rsid w:val="00A818CD"/>
    <w:rsid w:val="00A95506"/>
    <w:rsid w:val="00AA6AA9"/>
    <w:rsid w:val="00AB123B"/>
    <w:rsid w:val="00AC5DF2"/>
    <w:rsid w:val="00B168F9"/>
    <w:rsid w:val="00BF0FDB"/>
    <w:rsid w:val="00C67FD5"/>
    <w:rsid w:val="00C83880"/>
    <w:rsid w:val="00C93A32"/>
    <w:rsid w:val="00CC403F"/>
    <w:rsid w:val="00CE754C"/>
    <w:rsid w:val="00CF207A"/>
    <w:rsid w:val="00D35FCF"/>
    <w:rsid w:val="00D529A9"/>
    <w:rsid w:val="00D92D4B"/>
    <w:rsid w:val="00DB002B"/>
    <w:rsid w:val="00E402F3"/>
    <w:rsid w:val="00E43EFE"/>
    <w:rsid w:val="00E45DEB"/>
    <w:rsid w:val="00E51979"/>
    <w:rsid w:val="00ED61DD"/>
    <w:rsid w:val="00F12275"/>
    <w:rsid w:val="00F55475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30D5F9A"/>
  <w15:chartTrackingRefBased/>
  <w15:docId w15:val="{2BE363C4-3946-4025-AFC5-4BB30658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mentia-Carers-Event-20-May-2025.eventbrite.co.uk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A0D8B.24698000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sburyN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Nyree Kingsbury</dc:creator>
  <cp:keywords/>
  <dc:description/>
  <cp:lastModifiedBy>Nyree Kingsbury</cp:lastModifiedBy>
  <cp:revision>2</cp:revision>
  <dcterms:created xsi:type="dcterms:W3CDTF">2025-04-17T11:10:00Z</dcterms:created>
  <dcterms:modified xsi:type="dcterms:W3CDTF">2025-04-17T11:10:00Z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